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4D759D" w:rsidRPr="00E63D42" w:rsidRDefault="004D759D">
      <w:pPr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</w:pPr>
      <w:r w:rsidRPr="00E63D42">
        <w:rPr>
          <w:rFonts w:ascii="Times New Roman" w:hAnsi="Times New Roman"/>
          <w:bCs/>
          <w:noProof/>
          <w:sz w:val="28"/>
          <w:szCs w:val="28"/>
          <w:bdr w:val="none" w:sz="0" w:space="0" w:color="auto" w:frame="1"/>
          <w:lang w:eastAsia="ru-RU"/>
        </w:rPr>
        <w:object w:dxaOrig="3054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11.25pt" o:ole="">
            <v:imagedata r:id="rId4" o:title=""/>
          </v:shape>
          <o:OLEObject Type="Embed" ProgID="FoxitReader.Document" ShapeID="_x0000_i1025" DrawAspect="Content" ObjectID="_1553949955" r:id="rId5"/>
        </w:object>
      </w:r>
    </w:p>
    <w:sectPr w:rsidR="004D759D" w:rsidRPr="00E63D42" w:rsidSect="00B9327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4506"/>
    <w:rsid w:val="00042874"/>
    <w:rsid w:val="000E3B3A"/>
    <w:rsid w:val="001A70F1"/>
    <w:rsid w:val="002B71F1"/>
    <w:rsid w:val="002C2E76"/>
    <w:rsid w:val="002D48A9"/>
    <w:rsid w:val="00436A28"/>
    <w:rsid w:val="0047736A"/>
    <w:rsid w:val="004C02B0"/>
    <w:rsid w:val="004D759D"/>
    <w:rsid w:val="00577803"/>
    <w:rsid w:val="005956C8"/>
    <w:rsid w:val="00644506"/>
    <w:rsid w:val="00660EFD"/>
    <w:rsid w:val="006B4D05"/>
    <w:rsid w:val="00A678BB"/>
    <w:rsid w:val="00A67CE3"/>
    <w:rsid w:val="00B93279"/>
    <w:rsid w:val="00C83837"/>
    <w:rsid w:val="00DE7917"/>
    <w:rsid w:val="00E11E6D"/>
    <w:rsid w:val="00E63D42"/>
    <w:rsid w:val="00E82E5E"/>
    <w:rsid w:val="00F60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450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4450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</Pages>
  <Words>5</Words>
  <Characters>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тнт</cp:lastModifiedBy>
  <cp:revision>5</cp:revision>
  <dcterms:created xsi:type="dcterms:W3CDTF">2015-09-15T10:43:00Z</dcterms:created>
  <dcterms:modified xsi:type="dcterms:W3CDTF">2017-04-17T09:00:00Z</dcterms:modified>
</cp:coreProperties>
</file>